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Ind w:w="-459" w:type="dxa"/>
        <w:tblLayout w:type="fixed"/>
        <w:tblLook w:val="04A0"/>
      </w:tblPr>
      <w:tblGrid>
        <w:gridCol w:w="500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</w:tblGrid>
      <w:tr w:rsidR="006003D6" w:rsidTr="00A77C8D">
        <w:tc>
          <w:tcPr>
            <w:tcW w:w="500" w:type="dxa"/>
          </w:tcPr>
          <w:p w:rsidR="006003D6" w:rsidRDefault="006003D6"/>
        </w:tc>
        <w:tc>
          <w:tcPr>
            <w:tcW w:w="953" w:type="dxa"/>
          </w:tcPr>
          <w:p w:rsidR="006003D6" w:rsidRDefault="006003D6">
            <w:r>
              <w:t>АЛТ</w:t>
            </w:r>
          </w:p>
        </w:tc>
        <w:tc>
          <w:tcPr>
            <w:tcW w:w="953" w:type="dxa"/>
          </w:tcPr>
          <w:p w:rsidR="006003D6" w:rsidRDefault="006003D6">
            <w:r>
              <w:t>АСТ</w:t>
            </w:r>
          </w:p>
        </w:tc>
        <w:tc>
          <w:tcPr>
            <w:tcW w:w="953" w:type="dxa"/>
          </w:tcPr>
          <w:p w:rsidR="006003D6" w:rsidRDefault="006003D6">
            <w:r>
              <w:t>ГГТ</w:t>
            </w:r>
          </w:p>
        </w:tc>
        <w:tc>
          <w:tcPr>
            <w:tcW w:w="953" w:type="dxa"/>
          </w:tcPr>
          <w:p w:rsidR="006003D6" w:rsidRPr="00A77C8D" w:rsidRDefault="00A7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Общ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илируб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53" w:type="dxa"/>
          </w:tcPr>
          <w:p w:rsidR="006003D6" w:rsidRDefault="006003D6">
            <w:proofErr w:type="spellStart"/>
            <w:r>
              <w:t>Гем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>
            <w:proofErr w:type="spellStart"/>
            <w:r>
              <w:t>Лейк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>
            <w:proofErr w:type="spellStart"/>
            <w:r>
              <w:t>Тром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>
            <w:proofErr w:type="spellStart"/>
            <w:r>
              <w:t>Хол</w:t>
            </w:r>
            <w:proofErr w:type="spellEnd"/>
            <w:r>
              <w:t>.</w:t>
            </w:r>
          </w:p>
        </w:tc>
        <w:tc>
          <w:tcPr>
            <w:tcW w:w="953" w:type="dxa"/>
          </w:tcPr>
          <w:p w:rsidR="006003D6" w:rsidRDefault="006003D6">
            <w:r>
              <w:t>ВЕС</w:t>
            </w:r>
          </w:p>
        </w:tc>
        <w:tc>
          <w:tcPr>
            <w:tcW w:w="953" w:type="dxa"/>
          </w:tcPr>
          <w:p w:rsidR="006003D6" w:rsidRDefault="006003D6">
            <w:r>
              <w:t>ПЦР</w:t>
            </w:r>
          </w:p>
        </w:tc>
      </w:tr>
      <w:tr w:rsidR="006003D6" w:rsidTr="00581C88">
        <w:tc>
          <w:tcPr>
            <w:tcW w:w="500" w:type="dxa"/>
          </w:tcPr>
          <w:p w:rsidR="006003D6" w:rsidRDefault="006003D6">
            <w:r>
              <w:t>до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>
            <w:r>
              <w:t>109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>
            <w:r>
              <w:t xml:space="preserve">  62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>
            <w:r>
              <w:t xml:space="preserve">   31</w:t>
            </w:r>
          </w:p>
        </w:tc>
        <w:tc>
          <w:tcPr>
            <w:tcW w:w="953" w:type="dxa"/>
          </w:tcPr>
          <w:p w:rsidR="006003D6" w:rsidRDefault="00A77C8D">
            <w:r>
              <w:t xml:space="preserve">   11</w:t>
            </w:r>
          </w:p>
        </w:tc>
        <w:tc>
          <w:tcPr>
            <w:tcW w:w="953" w:type="dxa"/>
          </w:tcPr>
          <w:p w:rsidR="006003D6" w:rsidRDefault="00A77C8D">
            <w:r>
              <w:t xml:space="preserve">  167</w:t>
            </w:r>
          </w:p>
        </w:tc>
        <w:tc>
          <w:tcPr>
            <w:tcW w:w="953" w:type="dxa"/>
          </w:tcPr>
          <w:p w:rsidR="006003D6" w:rsidRDefault="00A77C8D">
            <w:r>
              <w:t xml:space="preserve">  4,5</w:t>
            </w:r>
          </w:p>
        </w:tc>
        <w:tc>
          <w:tcPr>
            <w:tcW w:w="953" w:type="dxa"/>
            <w:shd w:val="clear" w:color="auto" w:fill="C00000"/>
          </w:tcPr>
          <w:p w:rsidR="006003D6" w:rsidRDefault="00A77C8D">
            <w:r>
              <w:t xml:space="preserve">   58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>
            <w:r>
              <w:t xml:space="preserve"> 2,09</w:t>
            </w:r>
          </w:p>
        </w:tc>
        <w:tc>
          <w:tcPr>
            <w:tcW w:w="953" w:type="dxa"/>
            <w:shd w:val="clear" w:color="auto" w:fill="FF0000"/>
          </w:tcPr>
          <w:p w:rsidR="006003D6" w:rsidRDefault="00A77C8D">
            <w:r>
              <w:t xml:space="preserve">   98</w:t>
            </w:r>
          </w:p>
        </w:tc>
        <w:tc>
          <w:tcPr>
            <w:tcW w:w="953" w:type="dxa"/>
            <w:shd w:val="clear" w:color="auto" w:fill="FF0000"/>
          </w:tcPr>
          <w:p w:rsidR="006003D6" w:rsidRPr="00A77C8D" w:rsidRDefault="00A77C8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1,8*10*5</w:t>
            </w:r>
          </w:p>
        </w:tc>
      </w:tr>
      <w:tr w:rsidR="006003D6" w:rsidTr="006E1774">
        <w:tc>
          <w:tcPr>
            <w:tcW w:w="500" w:type="dxa"/>
          </w:tcPr>
          <w:p w:rsidR="006003D6" w:rsidRDefault="00A77C8D">
            <w:r>
              <w:t>1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  <w:shd w:val="clear" w:color="auto" w:fill="92D050"/>
          </w:tcPr>
          <w:p w:rsidR="006003D6" w:rsidRDefault="00CD7207">
            <w:r>
              <w:t xml:space="preserve">   </w:t>
            </w:r>
          </w:p>
        </w:tc>
        <w:tc>
          <w:tcPr>
            <w:tcW w:w="953" w:type="dxa"/>
          </w:tcPr>
          <w:p w:rsidR="006003D6" w:rsidRDefault="006003D6"/>
        </w:tc>
      </w:tr>
      <w:tr w:rsidR="006003D6" w:rsidTr="003B14EA">
        <w:tc>
          <w:tcPr>
            <w:tcW w:w="500" w:type="dxa"/>
          </w:tcPr>
          <w:p w:rsidR="006003D6" w:rsidRDefault="00A77C8D">
            <w:r>
              <w:t>2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618B7">
            <w:r>
              <w:t xml:space="preserve">  163</w:t>
            </w:r>
          </w:p>
        </w:tc>
        <w:tc>
          <w:tcPr>
            <w:tcW w:w="953" w:type="dxa"/>
          </w:tcPr>
          <w:p w:rsidR="006003D6" w:rsidRDefault="00581C88">
            <w:r>
              <w:t xml:space="preserve"> </w:t>
            </w:r>
            <w:r w:rsidR="006618B7">
              <w:t xml:space="preserve"> 5,3</w:t>
            </w:r>
          </w:p>
        </w:tc>
        <w:tc>
          <w:tcPr>
            <w:tcW w:w="953" w:type="dxa"/>
            <w:shd w:val="clear" w:color="auto" w:fill="FFFFFF" w:themeFill="background1"/>
          </w:tcPr>
          <w:p w:rsidR="006003D6" w:rsidRDefault="006618B7">
            <w:r>
              <w:t xml:space="preserve">   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  <w:shd w:val="clear" w:color="auto" w:fill="92D050"/>
          </w:tcPr>
          <w:p w:rsidR="006003D6" w:rsidRDefault="00BD4F76">
            <w:r>
              <w:t xml:space="preserve">   </w:t>
            </w:r>
          </w:p>
        </w:tc>
        <w:tc>
          <w:tcPr>
            <w:tcW w:w="953" w:type="dxa"/>
            <w:shd w:val="clear" w:color="auto" w:fill="92D050"/>
          </w:tcPr>
          <w:p w:rsidR="006003D6" w:rsidRPr="003B14EA" w:rsidRDefault="003B1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+53(кол.</w:t>
            </w:r>
          </w:p>
        </w:tc>
      </w:tr>
      <w:tr w:rsidR="006003D6" w:rsidTr="006E1774">
        <w:tc>
          <w:tcPr>
            <w:tcW w:w="500" w:type="dxa"/>
          </w:tcPr>
          <w:p w:rsidR="006003D6" w:rsidRDefault="00A77C8D">
            <w:r>
              <w:t>3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  <w:shd w:val="clear" w:color="auto" w:fill="92D050"/>
          </w:tcPr>
          <w:p w:rsidR="006003D6" w:rsidRDefault="00260B58">
            <w:r>
              <w:t xml:space="preserve">   </w:t>
            </w:r>
          </w:p>
        </w:tc>
        <w:tc>
          <w:tcPr>
            <w:tcW w:w="953" w:type="dxa"/>
            <w:shd w:val="clear" w:color="auto" w:fill="00B050"/>
          </w:tcPr>
          <w:p w:rsidR="006003D6" w:rsidRDefault="00260B58">
            <w:r>
              <w:t xml:space="preserve"> -</w:t>
            </w:r>
            <w:r w:rsidR="00947315">
              <w:t xml:space="preserve"> (</w:t>
            </w:r>
            <w:r>
              <w:t>60</w:t>
            </w:r>
            <w:r w:rsidR="00947315">
              <w:t>)</w:t>
            </w:r>
          </w:p>
        </w:tc>
      </w:tr>
      <w:tr w:rsidR="006003D6" w:rsidTr="002927AE">
        <w:tc>
          <w:tcPr>
            <w:tcW w:w="500" w:type="dxa"/>
          </w:tcPr>
          <w:p w:rsidR="006003D6" w:rsidRDefault="00A77C8D">
            <w:r>
              <w:t>4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2927AE">
            <w:r>
              <w:t xml:space="preserve">  169</w:t>
            </w:r>
          </w:p>
        </w:tc>
        <w:tc>
          <w:tcPr>
            <w:tcW w:w="953" w:type="dxa"/>
          </w:tcPr>
          <w:p w:rsidR="006003D6" w:rsidRDefault="002927AE">
            <w:r>
              <w:t xml:space="preserve">  5,5</w:t>
            </w:r>
          </w:p>
        </w:tc>
        <w:tc>
          <w:tcPr>
            <w:tcW w:w="953" w:type="dxa"/>
            <w:shd w:val="clear" w:color="auto" w:fill="C00000"/>
          </w:tcPr>
          <w:p w:rsidR="006003D6" w:rsidRDefault="002927AE">
            <w:r>
              <w:t xml:space="preserve">   60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  <w:shd w:val="clear" w:color="auto" w:fill="92D050"/>
          </w:tcPr>
          <w:p w:rsidR="006003D6" w:rsidRDefault="003F037C">
            <w:r>
              <w:t xml:space="preserve">   94</w:t>
            </w:r>
          </w:p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5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6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7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8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9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10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11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12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13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14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15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16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17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18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19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20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21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22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23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  <w:tr w:rsidR="006003D6" w:rsidTr="00A77C8D">
        <w:tc>
          <w:tcPr>
            <w:tcW w:w="500" w:type="dxa"/>
          </w:tcPr>
          <w:p w:rsidR="006003D6" w:rsidRDefault="00A77C8D">
            <w:r>
              <w:t>24</w:t>
            </w:r>
          </w:p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  <w:tc>
          <w:tcPr>
            <w:tcW w:w="953" w:type="dxa"/>
          </w:tcPr>
          <w:p w:rsidR="006003D6" w:rsidRDefault="006003D6"/>
        </w:tc>
      </w:tr>
    </w:tbl>
    <w:p w:rsidR="00E76CB7" w:rsidRDefault="00E76CB7"/>
    <w:sectPr w:rsidR="00E76CB7" w:rsidSect="00E76C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2C6" w:rsidRDefault="00BA22C6">
      <w:r>
        <w:separator/>
      </w:r>
    </w:p>
  </w:endnote>
  <w:endnote w:type="continuationSeparator" w:id="0">
    <w:p w:rsidR="00BA22C6" w:rsidRDefault="00BA22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2C6" w:rsidRDefault="00BA22C6">
      <w:r>
        <w:separator/>
      </w:r>
    </w:p>
  </w:footnote>
  <w:footnote w:type="continuationSeparator" w:id="0">
    <w:p w:rsidR="00BA22C6" w:rsidRDefault="00BA22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CB7" w:rsidRDefault="00E76C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77C8D"/>
    <w:rsid w:val="00035BE9"/>
    <w:rsid w:val="000803D4"/>
    <w:rsid w:val="000B55B4"/>
    <w:rsid w:val="000C2CC0"/>
    <w:rsid w:val="000C4C75"/>
    <w:rsid w:val="000F3A1E"/>
    <w:rsid w:val="00260B58"/>
    <w:rsid w:val="002927AE"/>
    <w:rsid w:val="002A1799"/>
    <w:rsid w:val="002B2E03"/>
    <w:rsid w:val="00321DE2"/>
    <w:rsid w:val="003B14EA"/>
    <w:rsid w:val="003F037C"/>
    <w:rsid w:val="004C794B"/>
    <w:rsid w:val="00500CE1"/>
    <w:rsid w:val="00581C88"/>
    <w:rsid w:val="006003D6"/>
    <w:rsid w:val="006618B7"/>
    <w:rsid w:val="006A17F1"/>
    <w:rsid w:val="006B066C"/>
    <w:rsid w:val="006E1774"/>
    <w:rsid w:val="00765621"/>
    <w:rsid w:val="007C3B46"/>
    <w:rsid w:val="00861AF9"/>
    <w:rsid w:val="00947315"/>
    <w:rsid w:val="00A77C8D"/>
    <w:rsid w:val="00AC0BE5"/>
    <w:rsid w:val="00BA22C6"/>
    <w:rsid w:val="00BD4F76"/>
    <w:rsid w:val="00C3498F"/>
    <w:rsid w:val="00CD7207"/>
    <w:rsid w:val="00E357FD"/>
    <w:rsid w:val="00E76CB7"/>
    <w:rsid w:val="00E978A3"/>
    <w:rsid w:val="00F06884"/>
    <w:rsid w:val="00F22FDA"/>
    <w:rsid w:val="00F9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CB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4C75"/>
    <w:rPr>
      <w:sz w:val="24"/>
      <w:szCs w:val="24"/>
    </w:rPr>
  </w:style>
  <w:style w:type="table" w:styleId="a7">
    <w:name w:val="Table Grid"/>
    <w:basedOn w:val="a1"/>
    <w:rsid w:val="006003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Look.dotx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2016-04-26T06:14:00Z</dcterms:created>
  <dcterms:modified xsi:type="dcterms:W3CDTF">2016-05-17T03:35:00Z</dcterms:modified>
</cp:coreProperties>
</file>