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10348" w:type="dxa"/>
        <w:tblInd w:w="-459" w:type="dxa"/>
        <w:tblLayout w:type="fixed"/>
        <w:tblLook w:val="04A0"/>
      </w:tblPr>
      <w:tblGrid>
        <w:gridCol w:w="496"/>
        <w:gridCol w:w="930"/>
        <w:gridCol w:w="15"/>
        <w:gridCol w:w="7"/>
        <w:gridCol w:w="953"/>
        <w:gridCol w:w="945"/>
        <w:gridCol w:w="7"/>
        <w:gridCol w:w="953"/>
        <w:gridCol w:w="953"/>
        <w:gridCol w:w="7"/>
        <w:gridCol w:w="946"/>
        <w:gridCol w:w="945"/>
        <w:gridCol w:w="8"/>
        <w:gridCol w:w="953"/>
        <w:gridCol w:w="953"/>
        <w:gridCol w:w="7"/>
        <w:gridCol w:w="1270"/>
      </w:tblGrid>
      <w:tr w:rsidR="006003D6" w:rsidTr="00BC2ADF">
        <w:tc>
          <w:tcPr>
            <w:tcW w:w="496" w:type="dxa"/>
          </w:tcPr>
          <w:p w:rsidR="006003D6" w:rsidRDefault="006003D6" w:rsidP="00BC2ADF"/>
        </w:tc>
        <w:tc>
          <w:tcPr>
            <w:tcW w:w="952" w:type="dxa"/>
            <w:gridSpan w:val="3"/>
          </w:tcPr>
          <w:p w:rsidR="006003D6" w:rsidRDefault="006003D6" w:rsidP="00BC2ADF">
            <w:r>
              <w:t>АЛТ</w:t>
            </w:r>
          </w:p>
        </w:tc>
        <w:tc>
          <w:tcPr>
            <w:tcW w:w="953" w:type="dxa"/>
          </w:tcPr>
          <w:p w:rsidR="006003D6" w:rsidRDefault="006003D6" w:rsidP="00BC2ADF">
            <w:r>
              <w:t>АСТ</w:t>
            </w:r>
          </w:p>
        </w:tc>
        <w:tc>
          <w:tcPr>
            <w:tcW w:w="952" w:type="dxa"/>
            <w:gridSpan w:val="2"/>
          </w:tcPr>
          <w:p w:rsidR="006003D6" w:rsidRDefault="006003D6" w:rsidP="00BC2ADF">
            <w:r>
              <w:t>ГГТ</w:t>
            </w:r>
          </w:p>
        </w:tc>
        <w:tc>
          <w:tcPr>
            <w:tcW w:w="953" w:type="dxa"/>
          </w:tcPr>
          <w:p w:rsidR="006003D6" w:rsidRPr="00A77C8D" w:rsidRDefault="00A77C8D" w:rsidP="00BC2A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Общ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илируб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53" w:type="dxa"/>
          </w:tcPr>
          <w:p w:rsidR="006003D6" w:rsidRDefault="006003D6" w:rsidP="00BC2ADF">
            <w:proofErr w:type="spellStart"/>
            <w:r>
              <w:t>Гем</w:t>
            </w:r>
            <w:proofErr w:type="spellEnd"/>
            <w:r>
              <w:t>.</w:t>
            </w:r>
          </w:p>
        </w:tc>
        <w:tc>
          <w:tcPr>
            <w:tcW w:w="953" w:type="dxa"/>
            <w:gridSpan w:val="2"/>
          </w:tcPr>
          <w:p w:rsidR="006003D6" w:rsidRDefault="006003D6" w:rsidP="00BC2ADF">
            <w:proofErr w:type="spellStart"/>
            <w:r>
              <w:t>Лейк</w:t>
            </w:r>
            <w:proofErr w:type="spellEnd"/>
            <w:r>
              <w:t>.</w:t>
            </w:r>
          </w:p>
        </w:tc>
        <w:tc>
          <w:tcPr>
            <w:tcW w:w="953" w:type="dxa"/>
            <w:gridSpan w:val="2"/>
          </w:tcPr>
          <w:p w:rsidR="006003D6" w:rsidRDefault="006003D6" w:rsidP="00BC2ADF">
            <w:proofErr w:type="spellStart"/>
            <w:r>
              <w:t>Тром</w:t>
            </w:r>
            <w:proofErr w:type="spellEnd"/>
            <w:r>
              <w:t>.</w:t>
            </w:r>
          </w:p>
        </w:tc>
        <w:tc>
          <w:tcPr>
            <w:tcW w:w="953" w:type="dxa"/>
          </w:tcPr>
          <w:p w:rsidR="006003D6" w:rsidRDefault="006003D6" w:rsidP="00BC2ADF">
            <w:proofErr w:type="spellStart"/>
            <w:r>
              <w:t>Хол</w:t>
            </w:r>
            <w:proofErr w:type="spellEnd"/>
            <w:r>
              <w:t>.</w:t>
            </w:r>
          </w:p>
        </w:tc>
        <w:tc>
          <w:tcPr>
            <w:tcW w:w="953" w:type="dxa"/>
          </w:tcPr>
          <w:p w:rsidR="006003D6" w:rsidRDefault="006003D6" w:rsidP="00BC2ADF">
            <w:r>
              <w:t>ВЕС</w:t>
            </w:r>
          </w:p>
        </w:tc>
        <w:tc>
          <w:tcPr>
            <w:tcW w:w="1277" w:type="dxa"/>
            <w:gridSpan w:val="2"/>
          </w:tcPr>
          <w:p w:rsidR="006003D6" w:rsidRDefault="006003D6" w:rsidP="00BC2ADF">
            <w:r>
              <w:t>ПЦР</w:t>
            </w:r>
          </w:p>
        </w:tc>
      </w:tr>
      <w:tr w:rsidR="006003D6" w:rsidTr="00BC2ADF">
        <w:tc>
          <w:tcPr>
            <w:tcW w:w="496" w:type="dxa"/>
          </w:tcPr>
          <w:p w:rsidR="006003D6" w:rsidRDefault="006003D6" w:rsidP="00BC2ADF">
            <w:r>
              <w:t>до</w:t>
            </w:r>
          </w:p>
        </w:tc>
        <w:tc>
          <w:tcPr>
            <w:tcW w:w="952" w:type="dxa"/>
            <w:gridSpan w:val="3"/>
            <w:shd w:val="clear" w:color="auto" w:fill="FF0000"/>
          </w:tcPr>
          <w:p w:rsidR="006003D6" w:rsidRDefault="00A77C8D" w:rsidP="00BC2ADF">
            <w:r>
              <w:t>109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 w:rsidP="00BC2ADF">
            <w:r>
              <w:t xml:space="preserve">  62</w:t>
            </w:r>
          </w:p>
        </w:tc>
        <w:tc>
          <w:tcPr>
            <w:tcW w:w="952" w:type="dxa"/>
            <w:gridSpan w:val="2"/>
            <w:shd w:val="clear" w:color="auto" w:fill="FFFF00"/>
          </w:tcPr>
          <w:p w:rsidR="006003D6" w:rsidRDefault="00A77C8D" w:rsidP="00BC2ADF">
            <w:r>
              <w:t xml:space="preserve">   31</w:t>
            </w:r>
          </w:p>
        </w:tc>
        <w:tc>
          <w:tcPr>
            <w:tcW w:w="953" w:type="dxa"/>
            <w:shd w:val="clear" w:color="auto" w:fill="00B050"/>
          </w:tcPr>
          <w:p w:rsidR="006003D6" w:rsidRDefault="00A77C8D" w:rsidP="00BC2ADF">
            <w:r>
              <w:t xml:space="preserve">   11</w:t>
            </w:r>
          </w:p>
        </w:tc>
        <w:tc>
          <w:tcPr>
            <w:tcW w:w="953" w:type="dxa"/>
            <w:shd w:val="clear" w:color="auto" w:fill="92D050"/>
          </w:tcPr>
          <w:p w:rsidR="006003D6" w:rsidRDefault="00A77C8D" w:rsidP="00BC2ADF">
            <w:r>
              <w:t xml:space="preserve">  167</w:t>
            </w:r>
          </w:p>
        </w:tc>
        <w:tc>
          <w:tcPr>
            <w:tcW w:w="953" w:type="dxa"/>
            <w:gridSpan w:val="2"/>
            <w:shd w:val="clear" w:color="auto" w:fill="00B050"/>
          </w:tcPr>
          <w:p w:rsidR="006003D6" w:rsidRDefault="00A77C8D" w:rsidP="00BC2ADF">
            <w:r>
              <w:t xml:space="preserve">  4,5</w:t>
            </w:r>
          </w:p>
        </w:tc>
        <w:tc>
          <w:tcPr>
            <w:tcW w:w="953" w:type="dxa"/>
            <w:gridSpan w:val="2"/>
            <w:shd w:val="clear" w:color="auto" w:fill="C00000"/>
          </w:tcPr>
          <w:p w:rsidR="006003D6" w:rsidRDefault="00A77C8D" w:rsidP="00BC2ADF">
            <w:r>
              <w:t xml:space="preserve">   58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 w:rsidP="00BC2ADF">
            <w:r>
              <w:t xml:space="preserve"> 2,09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 w:rsidP="00BC2ADF">
            <w:r>
              <w:t xml:space="preserve">   98</w:t>
            </w:r>
          </w:p>
        </w:tc>
        <w:tc>
          <w:tcPr>
            <w:tcW w:w="1277" w:type="dxa"/>
            <w:gridSpan w:val="2"/>
            <w:shd w:val="clear" w:color="auto" w:fill="FF0000"/>
          </w:tcPr>
          <w:p w:rsidR="006003D6" w:rsidRPr="00A77C8D" w:rsidRDefault="00A77C8D" w:rsidP="00BC2A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1,8*10*5</w:t>
            </w:r>
          </w:p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CD7207" w:rsidP="00BC2ADF">
            <w:r>
              <w:t xml:space="preserve">   </w:t>
            </w:r>
            <w:r w:rsidR="00250605">
              <w:t>97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2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00B050"/>
          </w:tcPr>
          <w:p w:rsidR="006003D6" w:rsidRDefault="006618B7" w:rsidP="00BC2ADF">
            <w:r>
              <w:t xml:space="preserve">  163</w:t>
            </w:r>
          </w:p>
        </w:tc>
        <w:tc>
          <w:tcPr>
            <w:tcW w:w="953" w:type="dxa"/>
            <w:gridSpan w:val="2"/>
            <w:shd w:val="clear" w:color="auto" w:fill="00B050"/>
          </w:tcPr>
          <w:p w:rsidR="006003D6" w:rsidRDefault="00581C88" w:rsidP="00BC2ADF">
            <w:r>
              <w:t xml:space="preserve"> </w:t>
            </w:r>
            <w:r w:rsidR="006618B7">
              <w:t xml:space="preserve"> 5,3</w:t>
            </w:r>
          </w:p>
        </w:tc>
        <w:tc>
          <w:tcPr>
            <w:tcW w:w="953" w:type="dxa"/>
            <w:gridSpan w:val="2"/>
            <w:shd w:val="clear" w:color="auto" w:fill="FFFFFF" w:themeFill="background1"/>
          </w:tcPr>
          <w:p w:rsidR="006003D6" w:rsidRDefault="006618B7" w:rsidP="00BC2ADF">
            <w:r>
              <w:t xml:space="preserve">   </w:t>
            </w:r>
          </w:p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BD4F76" w:rsidP="00BC2ADF">
            <w:r>
              <w:t xml:space="preserve">   </w:t>
            </w:r>
            <w:r w:rsidR="00250605">
              <w:t>96</w:t>
            </w:r>
          </w:p>
        </w:tc>
        <w:tc>
          <w:tcPr>
            <w:tcW w:w="1277" w:type="dxa"/>
            <w:gridSpan w:val="2"/>
            <w:shd w:val="clear" w:color="auto" w:fill="92D050"/>
          </w:tcPr>
          <w:p w:rsidR="006003D6" w:rsidRPr="003B14EA" w:rsidRDefault="003B14EA" w:rsidP="00BC2A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+53(кол.</w:t>
            </w:r>
            <w:r w:rsidR="002D06BC">
              <w:rPr>
                <w:sz w:val="20"/>
                <w:szCs w:val="20"/>
              </w:rPr>
              <w:t>)</w:t>
            </w:r>
          </w:p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3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260B58" w:rsidP="00BC2ADF">
            <w:r>
              <w:t xml:space="preserve">   </w:t>
            </w:r>
            <w:r w:rsidR="00250605">
              <w:t>95</w:t>
            </w:r>
          </w:p>
        </w:tc>
        <w:tc>
          <w:tcPr>
            <w:tcW w:w="1277" w:type="dxa"/>
            <w:gridSpan w:val="2"/>
            <w:shd w:val="clear" w:color="auto" w:fill="00B050"/>
          </w:tcPr>
          <w:p w:rsidR="006003D6" w:rsidRDefault="00260B58" w:rsidP="00BC2ADF">
            <w:r>
              <w:t xml:space="preserve"> -</w:t>
            </w:r>
            <w:r w:rsidR="00947315">
              <w:t xml:space="preserve"> (</w:t>
            </w:r>
            <w:r>
              <w:t>60</w:t>
            </w:r>
            <w:r w:rsidR="00947315">
              <w:t>)</w:t>
            </w:r>
          </w:p>
        </w:tc>
      </w:tr>
      <w:tr w:rsidR="006003D6" w:rsidTr="00D067F4">
        <w:tc>
          <w:tcPr>
            <w:tcW w:w="496" w:type="dxa"/>
          </w:tcPr>
          <w:p w:rsidR="006003D6" w:rsidRDefault="00A77C8D" w:rsidP="00BC2ADF">
            <w:r>
              <w:t>4</w:t>
            </w:r>
          </w:p>
        </w:tc>
        <w:tc>
          <w:tcPr>
            <w:tcW w:w="952" w:type="dxa"/>
            <w:gridSpan w:val="3"/>
            <w:shd w:val="clear" w:color="auto" w:fill="FF0000"/>
          </w:tcPr>
          <w:p w:rsidR="006003D6" w:rsidRDefault="009A4873" w:rsidP="00BC2ADF">
            <w:r>
              <w:t xml:space="preserve"> 90</w:t>
            </w:r>
          </w:p>
        </w:tc>
        <w:tc>
          <w:tcPr>
            <w:tcW w:w="953" w:type="dxa"/>
            <w:shd w:val="clear" w:color="auto" w:fill="FF0000"/>
          </w:tcPr>
          <w:p w:rsidR="006003D6" w:rsidRDefault="009A4873" w:rsidP="00BC2ADF">
            <w:r>
              <w:t xml:space="preserve">  80</w:t>
            </w:r>
          </w:p>
        </w:tc>
        <w:tc>
          <w:tcPr>
            <w:tcW w:w="952" w:type="dxa"/>
            <w:gridSpan w:val="2"/>
            <w:shd w:val="clear" w:color="auto" w:fill="00B050"/>
          </w:tcPr>
          <w:p w:rsidR="006003D6" w:rsidRDefault="009A4873" w:rsidP="00BC2ADF">
            <w:r>
              <w:t xml:space="preserve">   15</w:t>
            </w:r>
          </w:p>
        </w:tc>
        <w:tc>
          <w:tcPr>
            <w:tcW w:w="953" w:type="dxa"/>
            <w:shd w:val="clear" w:color="auto" w:fill="00B050"/>
          </w:tcPr>
          <w:p w:rsidR="006003D6" w:rsidRDefault="009A4873" w:rsidP="00BC2ADF">
            <w:r>
              <w:t xml:space="preserve">   13</w:t>
            </w:r>
          </w:p>
        </w:tc>
        <w:tc>
          <w:tcPr>
            <w:tcW w:w="953" w:type="dxa"/>
            <w:shd w:val="clear" w:color="auto" w:fill="92D050"/>
          </w:tcPr>
          <w:p w:rsidR="006003D6" w:rsidRDefault="002927AE" w:rsidP="00BC2ADF">
            <w:r>
              <w:t xml:space="preserve">  169</w:t>
            </w:r>
          </w:p>
        </w:tc>
        <w:tc>
          <w:tcPr>
            <w:tcW w:w="953" w:type="dxa"/>
            <w:gridSpan w:val="2"/>
            <w:shd w:val="clear" w:color="auto" w:fill="00B050"/>
          </w:tcPr>
          <w:p w:rsidR="006003D6" w:rsidRDefault="002927AE" w:rsidP="00BC2ADF">
            <w:r>
              <w:t xml:space="preserve">  5,5</w:t>
            </w:r>
          </w:p>
        </w:tc>
        <w:tc>
          <w:tcPr>
            <w:tcW w:w="953" w:type="dxa"/>
            <w:gridSpan w:val="2"/>
            <w:shd w:val="clear" w:color="auto" w:fill="C00000"/>
          </w:tcPr>
          <w:p w:rsidR="006003D6" w:rsidRDefault="002927AE" w:rsidP="00BC2ADF">
            <w:r>
              <w:t xml:space="preserve">   60</w:t>
            </w:r>
          </w:p>
        </w:tc>
        <w:tc>
          <w:tcPr>
            <w:tcW w:w="953" w:type="dxa"/>
            <w:shd w:val="clear" w:color="auto" w:fill="C00000"/>
          </w:tcPr>
          <w:p w:rsidR="006003D6" w:rsidRDefault="009A4873" w:rsidP="00BC2ADF">
            <w:r>
              <w:t>1,94</w:t>
            </w:r>
          </w:p>
        </w:tc>
        <w:tc>
          <w:tcPr>
            <w:tcW w:w="953" w:type="dxa"/>
            <w:shd w:val="clear" w:color="auto" w:fill="92D050"/>
          </w:tcPr>
          <w:p w:rsidR="006003D6" w:rsidRDefault="003F037C" w:rsidP="00BC2ADF">
            <w:r>
              <w:t xml:space="preserve">   94</w:t>
            </w:r>
          </w:p>
        </w:tc>
        <w:tc>
          <w:tcPr>
            <w:tcW w:w="1277" w:type="dxa"/>
            <w:gridSpan w:val="2"/>
            <w:shd w:val="clear" w:color="auto" w:fill="00B050"/>
          </w:tcPr>
          <w:p w:rsidR="006003D6" w:rsidRDefault="00017ED0" w:rsidP="00BC2ADF">
            <w:r>
              <w:t xml:space="preserve"> - (50</w:t>
            </w:r>
            <w:r w:rsidR="00830B82">
              <w:t>)</w:t>
            </w:r>
          </w:p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5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250605" w:rsidP="00BC2ADF">
            <w:r>
              <w:t xml:space="preserve">   93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6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8330FB" w:rsidP="00BC2ADF">
            <w:r>
              <w:t xml:space="preserve">   92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7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9C5DCE" w:rsidP="00BC2ADF">
            <w:r>
              <w:t xml:space="preserve">   91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D067F4">
        <w:tc>
          <w:tcPr>
            <w:tcW w:w="496" w:type="dxa"/>
          </w:tcPr>
          <w:p w:rsidR="006003D6" w:rsidRDefault="00A77C8D" w:rsidP="00BC2ADF">
            <w:r>
              <w:t>8</w:t>
            </w:r>
          </w:p>
        </w:tc>
        <w:tc>
          <w:tcPr>
            <w:tcW w:w="952" w:type="dxa"/>
            <w:gridSpan w:val="3"/>
            <w:shd w:val="clear" w:color="auto" w:fill="FF0000"/>
          </w:tcPr>
          <w:p w:rsidR="006003D6" w:rsidRDefault="009C5DCE" w:rsidP="00BC2ADF">
            <w:r>
              <w:t xml:space="preserve"> </w:t>
            </w:r>
            <w:r w:rsidR="00D067F4">
              <w:t>48</w:t>
            </w:r>
          </w:p>
        </w:tc>
        <w:tc>
          <w:tcPr>
            <w:tcW w:w="953" w:type="dxa"/>
            <w:shd w:val="clear" w:color="auto" w:fill="00B050"/>
          </w:tcPr>
          <w:p w:rsidR="006003D6" w:rsidRDefault="009C5DCE" w:rsidP="00BC2ADF">
            <w:r>
              <w:t xml:space="preserve">  36</w:t>
            </w:r>
          </w:p>
        </w:tc>
        <w:tc>
          <w:tcPr>
            <w:tcW w:w="952" w:type="dxa"/>
            <w:gridSpan w:val="2"/>
            <w:shd w:val="clear" w:color="auto" w:fill="00B050"/>
          </w:tcPr>
          <w:p w:rsidR="006003D6" w:rsidRDefault="009C5DCE" w:rsidP="00BC2ADF">
            <w:r>
              <w:t xml:space="preserve">   30</w:t>
            </w:r>
          </w:p>
        </w:tc>
        <w:tc>
          <w:tcPr>
            <w:tcW w:w="953" w:type="dxa"/>
            <w:shd w:val="clear" w:color="auto" w:fill="FF0000"/>
          </w:tcPr>
          <w:p w:rsidR="006003D6" w:rsidRDefault="009C5DCE" w:rsidP="00BC2ADF">
            <w:r>
              <w:t xml:space="preserve">   22,3</w:t>
            </w:r>
          </w:p>
        </w:tc>
        <w:tc>
          <w:tcPr>
            <w:tcW w:w="953" w:type="dxa"/>
            <w:shd w:val="clear" w:color="auto" w:fill="FFFF00"/>
          </w:tcPr>
          <w:p w:rsidR="006003D6" w:rsidRDefault="009C5DCE" w:rsidP="00BC2ADF">
            <w:r>
              <w:t xml:space="preserve">  175</w:t>
            </w:r>
          </w:p>
        </w:tc>
        <w:tc>
          <w:tcPr>
            <w:tcW w:w="953" w:type="dxa"/>
            <w:gridSpan w:val="2"/>
            <w:shd w:val="clear" w:color="auto" w:fill="FFFF00"/>
          </w:tcPr>
          <w:p w:rsidR="006003D6" w:rsidRDefault="009C5DCE" w:rsidP="00BC2ADF">
            <w:r>
              <w:t xml:space="preserve">   4.18</w:t>
            </w:r>
          </w:p>
        </w:tc>
        <w:tc>
          <w:tcPr>
            <w:tcW w:w="953" w:type="dxa"/>
            <w:gridSpan w:val="2"/>
            <w:shd w:val="clear" w:color="auto" w:fill="FF0000"/>
          </w:tcPr>
          <w:p w:rsidR="006003D6" w:rsidRDefault="009C5DCE" w:rsidP="00BC2ADF">
            <w:r>
              <w:t xml:space="preserve">   95</w:t>
            </w:r>
          </w:p>
        </w:tc>
        <w:tc>
          <w:tcPr>
            <w:tcW w:w="953" w:type="dxa"/>
            <w:shd w:val="clear" w:color="auto" w:fill="FF0000"/>
          </w:tcPr>
          <w:p w:rsidR="006003D6" w:rsidRDefault="009C5DCE" w:rsidP="00BC2ADF">
            <w:r>
              <w:t>2.08</w:t>
            </w:r>
          </w:p>
        </w:tc>
        <w:tc>
          <w:tcPr>
            <w:tcW w:w="953" w:type="dxa"/>
            <w:shd w:val="clear" w:color="auto" w:fill="92D050"/>
          </w:tcPr>
          <w:p w:rsidR="006003D6" w:rsidRDefault="009C5DCE" w:rsidP="00BC2ADF">
            <w:r>
              <w:t xml:space="preserve">   90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9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2243A6" w:rsidP="00BC2ADF">
            <w:r>
              <w:t xml:space="preserve">   90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10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1F0FA9" w:rsidP="00BC2ADF">
            <w:r>
              <w:t xml:space="preserve">   89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11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F014F7" w:rsidP="00BC2ADF">
            <w:r>
              <w:t xml:space="preserve">   88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D067F4">
        <w:tc>
          <w:tcPr>
            <w:tcW w:w="496" w:type="dxa"/>
          </w:tcPr>
          <w:p w:rsidR="006003D6" w:rsidRDefault="00A77C8D" w:rsidP="00BC2ADF">
            <w:r>
              <w:t>12</w:t>
            </w:r>
          </w:p>
        </w:tc>
        <w:tc>
          <w:tcPr>
            <w:tcW w:w="952" w:type="dxa"/>
            <w:gridSpan w:val="3"/>
            <w:shd w:val="clear" w:color="auto" w:fill="FF0000"/>
          </w:tcPr>
          <w:p w:rsidR="006003D6" w:rsidRDefault="00F014F7" w:rsidP="00BC2ADF">
            <w:r>
              <w:t xml:space="preserve"> 44</w:t>
            </w:r>
          </w:p>
        </w:tc>
        <w:tc>
          <w:tcPr>
            <w:tcW w:w="953" w:type="dxa"/>
            <w:shd w:val="clear" w:color="auto" w:fill="00B050"/>
          </w:tcPr>
          <w:p w:rsidR="006003D6" w:rsidRDefault="00F014F7" w:rsidP="00BC2ADF">
            <w:r>
              <w:t xml:space="preserve">  37</w:t>
            </w:r>
          </w:p>
        </w:tc>
        <w:tc>
          <w:tcPr>
            <w:tcW w:w="952" w:type="dxa"/>
            <w:gridSpan w:val="2"/>
            <w:shd w:val="clear" w:color="auto" w:fill="92D050"/>
          </w:tcPr>
          <w:p w:rsidR="006003D6" w:rsidRDefault="00F014F7" w:rsidP="00BC2ADF">
            <w:r>
              <w:t xml:space="preserve">   32</w:t>
            </w:r>
          </w:p>
        </w:tc>
        <w:tc>
          <w:tcPr>
            <w:tcW w:w="953" w:type="dxa"/>
            <w:shd w:val="clear" w:color="auto" w:fill="00B050"/>
          </w:tcPr>
          <w:p w:rsidR="006003D6" w:rsidRDefault="00F014F7" w:rsidP="00BC2ADF">
            <w:r>
              <w:t xml:space="preserve">  19.5</w:t>
            </w:r>
          </w:p>
        </w:tc>
        <w:tc>
          <w:tcPr>
            <w:tcW w:w="953" w:type="dxa"/>
            <w:shd w:val="clear" w:color="auto" w:fill="00B050"/>
          </w:tcPr>
          <w:p w:rsidR="006003D6" w:rsidRDefault="00F014F7" w:rsidP="00BC2ADF">
            <w:r>
              <w:t xml:space="preserve">  163</w:t>
            </w:r>
          </w:p>
        </w:tc>
        <w:tc>
          <w:tcPr>
            <w:tcW w:w="953" w:type="dxa"/>
            <w:gridSpan w:val="2"/>
            <w:shd w:val="clear" w:color="auto" w:fill="C00000"/>
          </w:tcPr>
          <w:p w:rsidR="006003D6" w:rsidRDefault="00F014F7" w:rsidP="00BC2ADF">
            <w:r>
              <w:t xml:space="preserve">  2.88</w:t>
            </w:r>
          </w:p>
        </w:tc>
        <w:tc>
          <w:tcPr>
            <w:tcW w:w="953" w:type="dxa"/>
            <w:gridSpan w:val="2"/>
            <w:shd w:val="clear" w:color="auto" w:fill="FF0000"/>
          </w:tcPr>
          <w:p w:rsidR="006003D6" w:rsidRDefault="00F014F7" w:rsidP="00BC2ADF">
            <w:r>
              <w:t xml:space="preserve"> 106</w:t>
            </w:r>
          </w:p>
        </w:tc>
        <w:tc>
          <w:tcPr>
            <w:tcW w:w="953" w:type="dxa"/>
            <w:shd w:val="clear" w:color="auto" w:fill="C00000"/>
          </w:tcPr>
          <w:p w:rsidR="006003D6" w:rsidRDefault="00F014F7" w:rsidP="00BC2ADF">
            <w:r>
              <w:t>1.90</w:t>
            </w:r>
          </w:p>
        </w:tc>
        <w:tc>
          <w:tcPr>
            <w:tcW w:w="953" w:type="dxa"/>
            <w:shd w:val="clear" w:color="auto" w:fill="92D050"/>
          </w:tcPr>
          <w:p w:rsidR="006003D6" w:rsidRDefault="00A91DB2" w:rsidP="00BC2ADF">
            <w:r>
              <w:t xml:space="preserve">   87</w:t>
            </w:r>
          </w:p>
        </w:tc>
        <w:tc>
          <w:tcPr>
            <w:tcW w:w="1277" w:type="dxa"/>
            <w:gridSpan w:val="2"/>
            <w:shd w:val="clear" w:color="auto" w:fill="00B050"/>
          </w:tcPr>
          <w:p w:rsidR="006003D6" w:rsidRDefault="00A91DB2" w:rsidP="00BC2ADF">
            <w:r>
              <w:t xml:space="preserve"> -(15)</w:t>
            </w:r>
          </w:p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13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2" w:type="dxa"/>
            <w:gridSpan w:val="2"/>
          </w:tcPr>
          <w:p w:rsidR="006003D6" w:rsidRDefault="008B2822" w:rsidP="00BC2ADF">
            <w:r>
              <w:t xml:space="preserve">   </w:t>
            </w:r>
          </w:p>
        </w:tc>
        <w:tc>
          <w:tcPr>
            <w:tcW w:w="953" w:type="dxa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gridSpan w:val="2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gridSpan w:val="2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447761" w:rsidP="00BC2ADF">
            <w:r>
              <w:t xml:space="preserve">   86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14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742AFD" w:rsidP="00BC2ADF">
            <w:r>
              <w:t xml:space="preserve">   85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15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FFFF00"/>
          </w:tcPr>
          <w:p w:rsidR="006003D6" w:rsidRDefault="00D067F4" w:rsidP="00BC2ADF">
            <w:r>
              <w:t xml:space="preserve">   </w:t>
            </w:r>
            <w:r w:rsidR="00F21C16">
              <w:t>86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16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7C4B87" w:rsidP="00BC2ADF">
            <w:r>
              <w:t xml:space="preserve">   85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17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2762F1" w:rsidP="00BC2ADF">
            <w:r>
              <w:t xml:space="preserve">   84                                                                                             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18</w:t>
            </w:r>
          </w:p>
        </w:tc>
        <w:tc>
          <w:tcPr>
            <w:tcW w:w="952" w:type="dxa"/>
            <w:gridSpan w:val="3"/>
            <w:shd w:val="clear" w:color="auto" w:fill="FFFFFF" w:themeFill="background1"/>
          </w:tcPr>
          <w:p w:rsidR="006003D6" w:rsidRDefault="006003D6" w:rsidP="00BC2ADF"/>
        </w:tc>
        <w:tc>
          <w:tcPr>
            <w:tcW w:w="953" w:type="dxa"/>
            <w:shd w:val="clear" w:color="auto" w:fill="FFFFFF" w:themeFill="background1"/>
          </w:tcPr>
          <w:p w:rsidR="006003D6" w:rsidRDefault="008B2822" w:rsidP="00BC2ADF">
            <w:r>
              <w:t xml:space="preserve">   </w:t>
            </w:r>
          </w:p>
        </w:tc>
        <w:tc>
          <w:tcPr>
            <w:tcW w:w="952" w:type="dxa"/>
            <w:gridSpan w:val="2"/>
            <w:shd w:val="clear" w:color="auto" w:fill="FFFFFF" w:themeFill="background1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shd w:val="clear" w:color="auto" w:fill="FFFFFF" w:themeFill="background1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shd w:val="clear" w:color="auto" w:fill="FFFFFF" w:themeFill="background1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gridSpan w:val="2"/>
            <w:shd w:val="clear" w:color="auto" w:fill="FFFFFF" w:themeFill="background1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gridSpan w:val="2"/>
            <w:shd w:val="clear" w:color="auto" w:fill="FFFFFF" w:themeFill="background1"/>
          </w:tcPr>
          <w:p w:rsidR="006003D6" w:rsidRDefault="008B2822" w:rsidP="00BC2ADF">
            <w:r>
              <w:t xml:space="preserve">  </w:t>
            </w:r>
          </w:p>
        </w:tc>
        <w:tc>
          <w:tcPr>
            <w:tcW w:w="953" w:type="dxa"/>
            <w:shd w:val="clear" w:color="auto" w:fill="FFFFFF" w:themeFill="background1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255070" w:rsidP="00BC2ADF">
            <w:r>
              <w:t xml:space="preserve">   83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D067F4">
        <w:tc>
          <w:tcPr>
            <w:tcW w:w="496" w:type="dxa"/>
          </w:tcPr>
          <w:p w:rsidR="006003D6" w:rsidRDefault="00A77C8D" w:rsidP="00BC2ADF">
            <w:r>
              <w:t>19</w:t>
            </w:r>
          </w:p>
        </w:tc>
        <w:tc>
          <w:tcPr>
            <w:tcW w:w="952" w:type="dxa"/>
            <w:gridSpan w:val="3"/>
            <w:shd w:val="clear" w:color="auto" w:fill="00B050"/>
          </w:tcPr>
          <w:p w:rsidR="006003D6" w:rsidRDefault="00C62356" w:rsidP="00BC2ADF">
            <w:r>
              <w:t xml:space="preserve"> 21</w:t>
            </w:r>
          </w:p>
        </w:tc>
        <w:tc>
          <w:tcPr>
            <w:tcW w:w="953" w:type="dxa"/>
            <w:shd w:val="clear" w:color="auto" w:fill="00B050"/>
          </w:tcPr>
          <w:p w:rsidR="006003D6" w:rsidRDefault="00C62356" w:rsidP="00BC2ADF">
            <w:r>
              <w:t xml:space="preserve">  21</w:t>
            </w:r>
          </w:p>
        </w:tc>
        <w:tc>
          <w:tcPr>
            <w:tcW w:w="952" w:type="dxa"/>
            <w:gridSpan w:val="2"/>
            <w:shd w:val="clear" w:color="auto" w:fill="00B050"/>
          </w:tcPr>
          <w:p w:rsidR="006003D6" w:rsidRDefault="00C62356" w:rsidP="00BC2ADF">
            <w:r>
              <w:t xml:space="preserve">  19</w:t>
            </w:r>
          </w:p>
        </w:tc>
        <w:tc>
          <w:tcPr>
            <w:tcW w:w="953" w:type="dxa"/>
            <w:shd w:val="clear" w:color="auto" w:fill="00B050"/>
          </w:tcPr>
          <w:p w:rsidR="006003D6" w:rsidRDefault="00C62356" w:rsidP="00BC2ADF">
            <w:r>
              <w:t xml:space="preserve">  16.8</w:t>
            </w:r>
          </w:p>
        </w:tc>
        <w:tc>
          <w:tcPr>
            <w:tcW w:w="953" w:type="dxa"/>
            <w:shd w:val="clear" w:color="auto" w:fill="00B050"/>
          </w:tcPr>
          <w:p w:rsidR="006003D6" w:rsidRDefault="00C62356" w:rsidP="00BC2ADF">
            <w:r>
              <w:t xml:space="preserve">  159</w:t>
            </w:r>
          </w:p>
        </w:tc>
        <w:tc>
          <w:tcPr>
            <w:tcW w:w="953" w:type="dxa"/>
            <w:gridSpan w:val="2"/>
            <w:shd w:val="clear" w:color="auto" w:fill="C00000"/>
          </w:tcPr>
          <w:p w:rsidR="006003D6" w:rsidRDefault="00D0356B" w:rsidP="00BC2ADF">
            <w:r>
              <w:t xml:space="preserve">  </w:t>
            </w:r>
            <w:r w:rsidR="00C62356">
              <w:t>3.24</w:t>
            </w:r>
          </w:p>
        </w:tc>
        <w:tc>
          <w:tcPr>
            <w:tcW w:w="953" w:type="dxa"/>
            <w:gridSpan w:val="2"/>
            <w:shd w:val="clear" w:color="auto" w:fill="FF0000"/>
          </w:tcPr>
          <w:p w:rsidR="006003D6" w:rsidRDefault="00C62356" w:rsidP="00BC2ADF">
            <w:r>
              <w:t>74</w:t>
            </w:r>
            <w:r w:rsidR="00AE5170">
              <w:t>/124</w:t>
            </w:r>
          </w:p>
        </w:tc>
        <w:tc>
          <w:tcPr>
            <w:tcW w:w="953" w:type="dxa"/>
            <w:shd w:val="clear" w:color="auto" w:fill="FF0000"/>
          </w:tcPr>
          <w:p w:rsidR="006003D6" w:rsidRDefault="00C62356" w:rsidP="00BC2ADF">
            <w:r>
              <w:t>2.34</w:t>
            </w:r>
          </w:p>
        </w:tc>
        <w:tc>
          <w:tcPr>
            <w:tcW w:w="953" w:type="dxa"/>
            <w:shd w:val="clear" w:color="auto" w:fill="92D050"/>
          </w:tcPr>
          <w:p w:rsidR="006003D6" w:rsidRDefault="00C62356" w:rsidP="00BC2ADF">
            <w:r>
              <w:t xml:space="preserve">   83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20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D0356B" w:rsidP="00BC2ADF">
            <w:r>
              <w:t xml:space="preserve">   83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21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B86929" w:rsidP="00BC2ADF">
            <w:r>
              <w:t xml:space="preserve">   82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D94930">
        <w:tc>
          <w:tcPr>
            <w:tcW w:w="496" w:type="dxa"/>
          </w:tcPr>
          <w:p w:rsidR="006003D6" w:rsidRDefault="00A77C8D" w:rsidP="00BC2ADF">
            <w:r>
              <w:t>22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447FA5" w:rsidP="00BC2ADF">
            <w:r>
              <w:t xml:space="preserve">   81</w:t>
            </w:r>
          </w:p>
        </w:tc>
        <w:tc>
          <w:tcPr>
            <w:tcW w:w="1277" w:type="dxa"/>
            <w:gridSpan w:val="2"/>
            <w:shd w:val="clear" w:color="auto" w:fill="00B050"/>
          </w:tcPr>
          <w:p w:rsidR="006003D6" w:rsidRDefault="00D94930" w:rsidP="00BC2ADF">
            <w:r>
              <w:t xml:space="preserve"> -(10)</w:t>
            </w:r>
          </w:p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23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053FC3" w:rsidP="00BC2ADF">
            <w:r>
              <w:t xml:space="preserve">   81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6003D6" w:rsidTr="00BC2ADF">
        <w:tc>
          <w:tcPr>
            <w:tcW w:w="496" w:type="dxa"/>
          </w:tcPr>
          <w:p w:rsidR="006003D6" w:rsidRDefault="00A77C8D" w:rsidP="00BC2ADF">
            <w:r>
              <w:t>24</w:t>
            </w:r>
          </w:p>
        </w:tc>
        <w:tc>
          <w:tcPr>
            <w:tcW w:w="952" w:type="dxa"/>
            <w:gridSpan w:val="3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2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  <w:gridSpan w:val="2"/>
          </w:tcPr>
          <w:p w:rsidR="006003D6" w:rsidRDefault="006003D6" w:rsidP="00BC2ADF"/>
        </w:tc>
        <w:tc>
          <w:tcPr>
            <w:tcW w:w="953" w:type="dxa"/>
          </w:tcPr>
          <w:p w:rsidR="006003D6" w:rsidRDefault="006003D6" w:rsidP="00BC2ADF"/>
        </w:tc>
        <w:tc>
          <w:tcPr>
            <w:tcW w:w="953" w:type="dxa"/>
            <w:shd w:val="clear" w:color="auto" w:fill="92D050"/>
          </w:tcPr>
          <w:p w:rsidR="006003D6" w:rsidRDefault="00053FC3" w:rsidP="00BC2ADF">
            <w:r>
              <w:t xml:space="preserve">   8</w:t>
            </w:r>
            <w:r w:rsidR="007207D9">
              <w:t>0</w:t>
            </w:r>
          </w:p>
        </w:tc>
        <w:tc>
          <w:tcPr>
            <w:tcW w:w="1277" w:type="dxa"/>
            <w:gridSpan w:val="2"/>
          </w:tcPr>
          <w:p w:rsidR="006003D6" w:rsidRDefault="006003D6" w:rsidP="00BC2ADF"/>
        </w:tc>
      </w:tr>
      <w:tr w:rsidR="00BC2ADF" w:rsidTr="00D067F4">
        <w:tblPrEx>
          <w:tblLook w:val="0000"/>
        </w:tblPrEx>
        <w:trPr>
          <w:trHeight w:val="465"/>
        </w:trPr>
        <w:tc>
          <w:tcPr>
            <w:tcW w:w="496" w:type="dxa"/>
            <w:shd w:val="clear" w:color="auto" w:fill="00B0F0"/>
          </w:tcPr>
          <w:p w:rsidR="00BC2ADF" w:rsidRPr="00BC2ADF" w:rsidRDefault="00BC2ADF" w:rsidP="00BC2ADF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Уво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945" w:type="dxa"/>
            <w:gridSpan w:val="2"/>
            <w:shd w:val="clear" w:color="auto" w:fill="00B050"/>
          </w:tcPr>
          <w:p w:rsidR="00BC2ADF" w:rsidRDefault="00D407C1" w:rsidP="00BC2ADF">
            <w:r>
              <w:t>28</w:t>
            </w:r>
          </w:p>
        </w:tc>
        <w:tc>
          <w:tcPr>
            <w:tcW w:w="960" w:type="dxa"/>
            <w:gridSpan w:val="2"/>
            <w:shd w:val="clear" w:color="auto" w:fill="00B050"/>
          </w:tcPr>
          <w:p w:rsidR="00BC2ADF" w:rsidRDefault="00D407C1" w:rsidP="00BC2ADF">
            <w:r>
              <w:t xml:space="preserve"> 26</w:t>
            </w:r>
          </w:p>
        </w:tc>
        <w:tc>
          <w:tcPr>
            <w:tcW w:w="945" w:type="dxa"/>
            <w:shd w:val="clear" w:color="auto" w:fill="00B050"/>
          </w:tcPr>
          <w:p w:rsidR="00BC2ADF" w:rsidRDefault="00D407C1" w:rsidP="00BC2ADF">
            <w:r>
              <w:t xml:space="preserve"> 24</w:t>
            </w:r>
          </w:p>
        </w:tc>
        <w:tc>
          <w:tcPr>
            <w:tcW w:w="960" w:type="dxa"/>
            <w:gridSpan w:val="2"/>
            <w:shd w:val="clear" w:color="auto" w:fill="00B050"/>
          </w:tcPr>
          <w:p w:rsidR="00BC2ADF" w:rsidRDefault="00D407C1" w:rsidP="00BC2ADF">
            <w:r>
              <w:t xml:space="preserve"> 15.3</w:t>
            </w:r>
          </w:p>
        </w:tc>
        <w:tc>
          <w:tcPr>
            <w:tcW w:w="960" w:type="dxa"/>
            <w:gridSpan w:val="2"/>
            <w:shd w:val="clear" w:color="auto" w:fill="00B050"/>
          </w:tcPr>
          <w:p w:rsidR="00BC2ADF" w:rsidRDefault="00E40F07" w:rsidP="00BC2ADF">
            <w:r>
              <w:t xml:space="preserve"> 160</w:t>
            </w:r>
          </w:p>
        </w:tc>
        <w:tc>
          <w:tcPr>
            <w:tcW w:w="946" w:type="dxa"/>
            <w:shd w:val="clear" w:color="auto" w:fill="C00000"/>
          </w:tcPr>
          <w:p w:rsidR="00BC2ADF" w:rsidRDefault="00E40F07" w:rsidP="00BC2ADF">
            <w:r>
              <w:t xml:space="preserve"> 3.14</w:t>
            </w:r>
          </w:p>
        </w:tc>
        <w:tc>
          <w:tcPr>
            <w:tcW w:w="945" w:type="dxa"/>
            <w:shd w:val="clear" w:color="auto" w:fill="FFFF00"/>
          </w:tcPr>
          <w:p w:rsidR="00BC2ADF" w:rsidRDefault="00E40F07" w:rsidP="00BC2ADF">
            <w:r>
              <w:t>144</w:t>
            </w:r>
          </w:p>
        </w:tc>
        <w:tc>
          <w:tcPr>
            <w:tcW w:w="961" w:type="dxa"/>
            <w:gridSpan w:val="2"/>
            <w:shd w:val="clear" w:color="auto" w:fill="FF0000"/>
          </w:tcPr>
          <w:p w:rsidR="00BC2ADF" w:rsidRDefault="00E40F07" w:rsidP="00BC2ADF">
            <w:r>
              <w:t>2.53</w:t>
            </w:r>
          </w:p>
        </w:tc>
        <w:tc>
          <w:tcPr>
            <w:tcW w:w="960" w:type="dxa"/>
            <w:gridSpan w:val="2"/>
            <w:shd w:val="clear" w:color="auto" w:fill="92D050"/>
          </w:tcPr>
          <w:p w:rsidR="00BC2ADF" w:rsidRDefault="00692D0A" w:rsidP="00BC2ADF">
            <w:r>
              <w:t xml:space="preserve">   80</w:t>
            </w:r>
          </w:p>
        </w:tc>
        <w:tc>
          <w:tcPr>
            <w:tcW w:w="1270" w:type="dxa"/>
            <w:shd w:val="clear" w:color="auto" w:fill="00B050"/>
          </w:tcPr>
          <w:p w:rsidR="00BC2ADF" w:rsidRDefault="00E40F07" w:rsidP="00BC2ADF">
            <w:r>
              <w:t>-(15)</w:t>
            </w:r>
          </w:p>
        </w:tc>
      </w:tr>
      <w:tr w:rsidR="00BC2ADF" w:rsidTr="00D067F4">
        <w:tblPrEx>
          <w:tblLook w:val="0000"/>
        </w:tblPrEx>
        <w:trPr>
          <w:trHeight w:val="435"/>
        </w:trPr>
        <w:tc>
          <w:tcPr>
            <w:tcW w:w="496" w:type="dxa"/>
            <w:shd w:val="clear" w:color="auto" w:fill="00B0F0"/>
          </w:tcPr>
          <w:p w:rsidR="00BC2ADF" w:rsidRDefault="00BC2ADF" w:rsidP="00BC2ADF">
            <w:r>
              <w:t>12</w:t>
            </w:r>
          </w:p>
        </w:tc>
        <w:tc>
          <w:tcPr>
            <w:tcW w:w="930" w:type="dxa"/>
            <w:shd w:val="clear" w:color="auto" w:fill="00B050"/>
          </w:tcPr>
          <w:p w:rsidR="00BC2ADF" w:rsidRDefault="007E2615" w:rsidP="00BC2ADF">
            <w:r>
              <w:t xml:space="preserve"> 29</w:t>
            </w:r>
          </w:p>
        </w:tc>
        <w:tc>
          <w:tcPr>
            <w:tcW w:w="975" w:type="dxa"/>
            <w:gridSpan w:val="3"/>
            <w:shd w:val="clear" w:color="auto" w:fill="00B050"/>
          </w:tcPr>
          <w:p w:rsidR="00BC2ADF" w:rsidRDefault="007E2615" w:rsidP="00BC2ADF">
            <w:r>
              <w:t xml:space="preserve">  26</w:t>
            </w:r>
          </w:p>
        </w:tc>
        <w:tc>
          <w:tcPr>
            <w:tcW w:w="945" w:type="dxa"/>
            <w:shd w:val="clear" w:color="auto" w:fill="00B050"/>
          </w:tcPr>
          <w:p w:rsidR="00BC2ADF" w:rsidRDefault="007E2615" w:rsidP="00BC2ADF">
            <w:r>
              <w:t xml:space="preserve"> 25</w:t>
            </w:r>
          </w:p>
        </w:tc>
        <w:tc>
          <w:tcPr>
            <w:tcW w:w="960" w:type="dxa"/>
            <w:gridSpan w:val="2"/>
            <w:shd w:val="clear" w:color="auto" w:fill="00B050"/>
          </w:tcPr>
          <w:p w:rsidR="00BC2ADF" w:rsidRDefault="007E2615" w:rsidP="00BC2ADF">
            <w:r>
              <w:t xml:space="preserve"> 15.8</w:t>
            </w:r>
          </w:p>
        </w:tc>
        <w:tc>
          <w:tcPr>
            <w:tcW w:w="960" w:type="dxa"/>
            <w:gridSpan w:val="2"/>
            <w:shd w:val="clear" w:color="auto" w:fill="00B050"/>
          </w:tcPr>
          <w:p w:rsidR="00BC2ADF" w:rsidRDefault="007E2615" w:rsidP="00BC2ADF">
            <w:r>
              <w:t xml:space="preserve"> 161</w:t>
            </w:r>
          </w:p>
        </w:tc>
        <w:tc>
          <w:tcPr>
            <w:tcW w:w="946" w:type="dxa"/>
            <w:shd w:val="clear" w:color="auto" w:fill="C00000"/>
          </w:tcPr>
          <w:p w:rsidR="00BC2ADF" w:rsidRDefault="007E2615" w:rsidP="00BC2ADF">
            <w:r>
              <w:t>3.63</w:t>
            </w:r>
          </w:p>
        </w:tc>
        <w:tc>
          <w:tcPr>
            <w:tcW w:w="945" w:type="dxa"/>
            <w:shd w:val="clear" w:color="auto" w:fill="C00000"/>
          </w:tcPr>
          <w:p w:rsidR="00BC2ADF" w:rsidRDefault="007E2615" w:rsidP="00BC2ADF">
            <w:r>
              <w:t xml:space="preserve">  77</w:t>
            </w:r>
          </w:p>
        </w:tc>
        <w:tc>
          <w:tcPr>
            <w:tcW w:w="961" w:type="dxa"/>
            <w:gridSpan w:val="2"/>
            <w:shd w:val="clear" w:color="auto" w:fill="FF0000"/>
          </w:tcPr>
          <w:p w:rsidR="00BC2ADF" w:rsidRDefault="007E2615" w:rsidP="00BC2ADF">
            <w:r>
              <w:t>2.34</w:t>
            </w:r>
          </w:p>
        </w:tc>
        <w:tc>
          <w:tcPr>
            <w:tcW w:w="960" w:type="dxa"/>
            <w:gridSpan w:val="2"/>
          </w:tcPr>
          <w:p w:rsidR="00BC2ADF" w:rsidRDefault="007E2615" w:rsidP="00BC2ADF">
            <w:r>
              <w:t xml:space="preserve">   81</w:t>
            </w:r>
          </w:p>
        </w:tc>
        <w:tc>
          <w:tcPr>
            <w:tcW w:w="1270" w:type="dxa"/>
            <w:shd w:val="clear" w:color="auto" w:fill="00B050"/>
          </w:tcPr>
          <w:p w:rsidR="00BC2ADF" w:rsidRDefault="007E2615" w:rsidP="00BC2ADF">
            <w:r>
              <w:t>-(60)</w:t>
            </w:r>
          </w:p>
        </w:tc>
      </w:tr>
      <w:tr w:rsidR="00BC2ADF" w:rsidTr="00BC2ADF">
        <w:tblPrEx>
          <w:tblLook w:val="0000"/>
        </w:tblPrEx>
        <w:trPr>
          <w:trHeight w:val="467"/>
        </w:trPr>
        <w:tc>
          <w:tcPr>
            <w:tcW w:w="496" w:type="dxa"/>
          </w:tcPr>
          <w:p w:rsidR="00BC2ADF" w:rsidRDefault="00BC2ADF" w:rsidP="00BC2ADF">
            <w:r>
              <w:t>24</w:t>
            </w:r>
          </w:p>
        </w:tc>
        <w:tc>
          <w:tcPr>
            <w:tcW w:w="930" w:type="dxa"/>
          </w:tcPr>
          <w:p w:rsidR="00BC2ADF" w:rsidRDefault="00BC2ADF" w:rsidP="00BC2ADF"/>
        </w:tc>
        <w:tc>
          <w:tcPr>
            <w:tcW w:w="975" w:type="dxa"/>
            <w:gridSpan w:val="3"/>
          </w:tcPr>
          <w:p w:rsidR="00BC2ADF" w:rsidRDefault="00BC2ADF" w:rsidP="00BC2ADF"/>
        </w:tc>
        <w:tc>
          <w:tcPr>
            <w:tcW w:w="945" w:type="dxa"/>
          </w:tcPr>
          <w:p w:rsidR="00BC2ADF" w:rsidRDefault="00BC2ADF" w:rsidP="00BC2ADF"/>
        </w:tc>
        <w:tc>
          <w:tcPr>
            <w:tcW w:w="960" w:type="dxa"/>
            <w:gridSpan w:val="2"/>
          </w:tcPr>
          <w:p w:rsidR="00BC2ADF" w:rsidRDefault="00BC2ADF" w:rsidP="00BC2ADF"/>
        </w:tc>
        <w:tc>
          <w:tcPr>
            <w:tcW w:w="960" w:type="dxa"/>
            <w:gridSpan w:val="2"/>
          </w:tcPr>
          <w:p w:rsidR="00BC2ADF" w:rsidRDefault="00BC2ADF" w:rsidP="00BC2ADF"/>
        </w:tc>
        <w:tc>
          <w:tcPr>
            <w:tcW w:w="946" w:type="dxa"/>
          </w:tcPr>
          <w:p w:rsidR="00BC2ADF" w:rsidRDefault="00BC2ADF" w:rsidP="00BC2ADF"/>
        </w:tc>
        <w:tc>
          <w:tcPr>
            <w:tcW w:w="945" w:type="dxa"/>
          </w:tcPr>
          <w:p w:rsidR="00BC2ADF" w:rsidRDefault="00BC2ADF" w:rsidP="00BC2ADF"/>
        </w:tc>
        <w:tc>
          <w:tcPr>
            <w:tcW w:w="961" w:type="dxa"/>
            <w:gridSpan w:val="2"/>
          </w:tcPr>
          <w:p w:rsidR="00BC2ADF" w:rsidRDefault="00BC2ADF" w:rsidP="00BC2ADF"/>
        </w:tc>
        <w:tc>
          <w:tcPr>
            <w:tcW w:w="960" w:type="dxa"/>
            <w:gridSpan w:val="2"/>
          </w:tcPr>
          <w:p w:rsidR="00BC2ADF" w:rsidRDefault="00BC2ADF" w:rsidP="00BC2ADF"/>
        </w:tc>
        <w:tc>
          <w:tcPr>
            <w:tcW w:w="1270" w:type="dxa"/>
          </w:tcPr>
          <w:p w:rsidR="00BC2ADF" w:rsidRDefault="00BC2ADF" w:rsidP="00BC2ADF"/>
        </w:tc>
      </w:tr>
      <w:tr w:rsidR="00BC2ADF" w:rsidTr="00BC2ADF">
        <w:tblPrEx>
          <w:tblLook w:val="0000"/>
        </w:tblPrEx>
        <w:trPr>
          <w:trHeight w:val="3615"/>
        </w:trPr>
        <w:tc>
          <w:tcPr>
            <w:tcW w:w="10348" w:type="dxa"/>
            <w:gridSpan w:val="17"/>
            <w:tcBorders>
              <w:bottom w:val="single" w:sz="4" w:space="0" w:color="auto"/>
            </w:tcBorders>
          </w:tcPr>
          <w:p w:rsidR="00BC2ADF" w:rsidRDefault="00BC2ADF" w:rsidP="00BC2ADF"/>
        </w:tc>
      </w:tr>
    </w:tbl>
    <w:p w:rsidR="00E76CB7" w:rsidRDefault="00E76CB7"/>
    <w:sectPr w:rsidR="00E76CB7" w:rsidSect="00E76C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CE7" w:rsidRDefault="00C35CE7">
      <w:r>
        <w:separator/>
      </w:r>
    </w:p>
  </w:endnote>
  <w:endnote w:type="continuationSeparator" w:id="0">
    <w:p w:rsidR="00C35CE7" w:rsidRDefault="00C35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CE7" w:rsidRDefault="00C35CE7">
      <w:r>
        <w:separator/>
      </w:r>
    </w:p>
  </w:footnote>
  <w:footnote w:type="continuationSeparator" w:id="0">
    <w:p w:rsidR="00C35CE7" w:rsidRDefault="00C35C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A77C8D"/>
    <w:rsid w:val="00017ED0"/>
    <w:rsid w:val="00035BE9"/>
    <w:rsid w:val="00046B73"/>
    <w:rsid w:val="00053FC3"/>
    <w:rsid w:val="000678D8"/>
    <w:rsid w:val="000803D4"/>
    <w:rsid w:val="000B55B4"/>
    <w:rsid w:val="000C2CC0"/>
    <w:rsid w:val="000C3473"/>
    <w:rsid w:val="000C4C75"/>
    <w:rsid w:val="000D4D01"/>
    <w:rsid w:val="000F3A1E"/>
    <w:rsid w:val="0012422F"/>
    <w:rsid w:val="00187AF8"/>
    <w:rsid w:val="001A5790"/>
    <w:rsid w:val="001F0FA9"/>
    <w:rsid w:val="00213151"/>
    <w:rsid w:val="002243A6"/>
    <w:rsid w:val="00246146"/>
    <w:rsid w:val="00250605"/>
    <w:rsid w:val="00255070"/>
    <w:rsid w:val="00260B58"/>
    <w:rsid w:val="00275FEC"/>
    <w:rsid w:val="002762F1"/>
    <w:rsid w:val="002927AE"/>
    <w:rsid w:val="002A1799"/>
    <w:rsid w:val="002B2E03"/>
    <w:rsid w:val="002C778C"/>
    <w:rsid w:val="002D06BC"/>
    <w:rsid w:val="00321DE2"/>
    <w:rsid w:val="003349ED"/>
    <w:rsid w:val="00340950"/>
    <w:rsid w:val="00383348"/>
    <w:rsid w:val="003B14EA"/>
    <w:rsid w:val="003F037C"/>
    <w:rsid w:val="004123B8"/>
    <w:rsid w:val="00415C88"/>
    <w:rsid w:val="00447761"/>
    <w:rsid w:val="00447FA5"/>
    <w:rsid w:val="00482908"/>
    <w:rsid w:val="00491462"/>
    <w:rsid w:val="004C794B"/>
    <w:rsid w:val="004E26AE"/>
    <w:rsid w:val="00500CE1"/>
    <w:rsid w:val="00560D1D"/>
    <w:rsid w:val="005736E0"/>
    <w:rsid w:val="00581C88"/>
    <w:rsid w:val="005C09A7"/>
    <w:rsid w:val="005C27ED"/>
    <w:rsid w:val="006003D6"/>
    <w:rsid w:val="006618B7"/>
    <w:rsid w:val="00692D0A"/>
    <w:rsid w:val="006A17F1"/>
    <w:rsid w:val="006A2F4D"/>
    <w:rsid w:val="006B066C"/>
    <w:rsid w:val="006B47C1"/>
    <w:rsid w:val="006D3126"/>
    <w:rsid w:val="006E1774"/>
    <w:rsid w:val="006E5400"/>
    <w:rsid w:val="007207D9"/>
    <w:rsid w:val="00742AFD"/>
    <w:rsid w:val="00750A5A"/>
    <w:rsid w:val="00762AAF"/>
    <w:rsid w:val="00765621"/>
    <w:rsid w:val="007A27B0"/>
    <w:rsid w:val="007A687A"/>
    <w:rsid w:val="007C3B46"/>
    <w:rsid w:val="007C4B87"/>
    <w:rsid w:val="007E2615"/>
    <w:rsid w:val="007E51F4"/>
    <w:rsid w:val="00830B82"/>
    <w:rsid w:val="008330FB"/>
    <w:rsid w:val="00861AF9"/>
    <w:rsid w:val="0087428D"/>
    <w:rsid w:val="008965CE"/>
    <w:rsid w:val="008B2822"/>
    <w:rsid w:val="009025B6"/>
    <w:rsid w:val="0094651A"/>
    <w:rsid w:val="00947315"/>
    <w:rsid w:val="009A4873"/>
    <w:rsid w:val="009C5DCE"/>
    <w:rsid w:val="00A778B2"/>
    <w:rsid w:val="00A77C8D"/>
    <w:rsid w:val="00A85A2A"/>
    <w:rsid w:val="00A91DB2"/>
    <w:rsid w:val="00AA4BC5"/>
    <w:rsid w:val="00AC0BE5"/>
    <w:rsid w:val="00AE5170"/>
    <w:rsid w:val="00AE6871"/>
    <w:rsid w:val="00B3212A"/>
    <w:rsid w:val="00B350AA"/>
    <w:rsid w:val="00B533A7"/>
    <w:rsid w:val="00B7197B"/>
    <w:rsid w:val="00B73F98"/>
    <w:rsid w:val="00B86929"/>
    <w:rsid w:val="00BA22C6"/>
    <w:rsid w:val="00BA6087"/>
    <w:rsid w:val="00BB22FB"/>
    <w:rsid w:val="00BB6B5D"/>
    <w:rsid w:val="00BC2ADF"/>
    <w:rsid w:val="00BD4F76"/>
    <w:rsid w:val="00C2458A"/>
    <w:rsid w:val="00C3498F"/>
    <w:rsid w:val="00C35CE7"/>
    <w:rsid w:val="00C50739"/>
    <w:rsid w:val="00C62356"/>
    <w:rsid w:val="00C62DCF"/>
    <w:rsid w:val="00CD0082"/>
    <w:rsid w:val="00CD7207"/>
    <w:rsid w:val="00CF53E2"/>
    <w:rsid w:val="00D0356B"/>
    <w:rsid w:val="00D067F4"/>
    <w:rsid w:val="00D27874"/>
    <w:rsid w:val="00D407C1"/>
    <w:rsid w:val="00D94930"/>
    <w:rsid w:val="00E32065"/>
    <w:rsid w:val="00E357FD"/>
    <w:rsid w:val="00E40F07"/>
    <w:rsid w:val="00E75B48"/>
    <w:rsid w:val="00E76CB7"/>
    <w:rsid w:val="00E84B13"/>
    <w:rsid w:val="00E978A3"/>
    <w:rsid w:val="00EF2F71"/>
    <w:rsid w:val="00F014F7"/>
    <w:rsid w:val="00F06884"/>
    <w:rsid w:val="00F12F1A"/>
    <w:rsid w:val="00F21C16"/>
    <w:rsid w:val="00F22FDA"/>
    <w:rsid w:val="00F73F9C"/>
    <w:rsid w:val="00F9111D"/>
    <w:rsid w:val="00FA72C1"/>
    <w:rsid w:val="00FC61D5"/>
    <w:rsid w:val="00FD4972"/>
    <w:rsid w:val="00FE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6CB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4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C75"/>
    <w:rPr>
      <w:sz w:val="24"/>
      <w:szCs w:val="24"/>
    </w:rPr>
  </w:style>
  <w:style w:type="paragraph" w:styleId="a5">
    <w:name w:val="footer"/>
    <w:basedOn w:val="a"/>
    <w:link w:val="a6"/>
    <w:rsid w:val="000C4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4C75"/>
    <w:rPr>
      <w:sz w:val="24"/>
      <w:szCs w:val="24"/>
    </w:rPr>
  </w:style>
  <w:style w:type="table" w:styleId="a7">
    <w:name w:val="Table Grid"/>
    <w:basedOn w:val="a1"/>
    <w:rsid w:val="006003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Office%20Word%202003%20Look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DD141-5E74-4AEB-AB3B-3C1A9F7B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Look.dotx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2016-04-26T06:14:00Z</dcterms:created>
  <dcterms:modified xsi:type="dcterms:W3CDTF">2017-01-18T05:27:00Z</dcterms:modified>
</cp:coreProperties>
</file>